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522E227F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0E9DAE23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72357D2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4EEE3B4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2465D8A8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164B992A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090EE5A9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8D498E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5FC02FD6" w14:textId="77777777" w:rsidTr="00222794">
        <w:tc>
          <w:tcPr>
            <w:tcW w:w="1959" w:type="pct"/>
            <w:vAlign w:val="bottom"/>
          </w:tcPr>
          <w:p w14:paraId="6D3FAC28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BC7ACF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4BFED179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6AF8205F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4C2CC7D4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09B6FDA1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787C51F9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CFAEEA6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71A23FF3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1AFECEF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461B1AB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E9E2D5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5BB5ACCC" w14:textId="77777777" w:rsidTr="00222794">
        <w:tc>
          <w:tcPr>
            <w:tcW w:w="1959" w:type="pct"/>
            <w:vAlign w:val="bottom"/>
          </w:tcPr>
          <w:p w14:paraId="75214159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D4D9D6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F4AB0FA" w14:textId="77777777" w:rsidTr="00222794">
        <w:tc>
          <w:tcPr>
            <w:tcW w:w="1959" w:type="pct"/>
            <w:vAlign w:val="bottom"/>
          </w:tcPr>
          <w:p w14:paraId="63B307F1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48FBA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29119DE4" w14:textId="77777777" w:rsidTr="00222794">
        <w:tc>
          <w:tcPr>
            <w:tcW w:w="1959" w:type="pct"/>
            <w:vAlign w:val="bottom"/>
          </w:tcPr>
          <w:p w14:paraId="1F7461EE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DDABB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F52CF4A" w14:textId="77777777" w:rsidTr="00222794">
        <w:tc>
          <w:tcPr>
            <w:tcW w:w="1959" w:type="pct"/>
            <w:vAlign w:val="bottom"/>
          </w:tcPr>
          <w:p w14:paraId="23E30AD2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22EFB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70F4665A" w14:textId="77777777" w:rsidTr="00222794">
        <w:tc>
          <w:tcPr>
            <w:tcW w:w="1959" w:type="pct"/>
            <w:vAlign w:val="bottom"/>
          </w:tcPr>
          <w:p w14:paraId="36E7303C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324C48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4AA541DE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DCC813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3A8E0B0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B0788A6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1B122F2F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599DC450" w14:textId="77777777" w:rsidTr="00222794">
        <w:tc>
          <w:tcPr>
            <w:tcW w:w="1959" w:type="pct"/>
            <w:vAlign w:val="bottom"/>
          </w:tcPr>
          <w:p w14:paraId="20C085C6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14D8BB7F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14810E5A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36104BA4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2A32AE38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75525370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7257D942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2F36B6A2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bookmarkStart w:id="0" w:name="_GoBack"/>
      <w:bookmarkEnd w:id="0"/>
    </w:p>
    <w:p w14:paraId="61092FDA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387DB794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0B2B3B65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49F88C7F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5F32B4E8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37532124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149258F4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4D6B3227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1457F0" w:rsidRPr="001457F0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office.riverbridge@lumenlearningtrust.co.uk</w:t>
        </w:r>
      </w:hyperlink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14:paraId="246FCDC6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7035E2F8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5E512D37" w14:textId="77777777" w:rsidR="00222794" w:rsidRPr="0006568A" w:rsidRDefault="00222794" w:rsidP="001457F0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>Riverbridge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Park Avenue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Staines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TW18 2EF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9E726" w14:textId="77777777" w:rsidR="005B31A9" w:rsidRDefault="005B31A9" w:rsidP="000172E5">
      <w:pPr>
        <w:spacing w:after="0" w:line="240" w:lineRule="auto"/>
      </w:pPr>
      <w:r>
        <w:separator/>
      </w:r>
    </w:p>
  </w:endnote>
  <w:endnote w:type="continuationSeparator" w:id="0">
    <w:p w14:paraId="55E331A1" w14:textId="77777777" w:rsidR="005B31A9" w:rsidRDefault="005B31A9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AD90C861-21C4-4D7A-8C85-3D13FFD85194}"/>
    <w:embedBold r:id="rId2" w:fontKey="{E2CE87EA-7CC2-43E3-A916-0493D1ABA75E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62D60B75-AAF6-443A-953F-AB1D01FEA3BC}"/>
    <w:embedBold r:id="rId4" w:fontKey="{09CE9C9B-2E05-4C4A-89D8-1F3FA85F8994}"/>
    <w:embedItalic r:id="rId5" w:fontKey="{FA5641C6-8676-482B-BFB1-42ACCAB3CCA1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EFE82DA7-D5DF-4C58-8714-279E1E6BB54D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209F8E21-CE2C-42E0-AC37-79D0BCE917E4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B0825D2E-7A07-455C-B679-A3EAF6427002}"/>
    <w:embedBold r:id="rId9" w:fontKey="{9F53B6C8-A48A-4EA8-A5F5-3D73D7FFC69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761AD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114B19A5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092382B8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0EC218" w14:textId="77777777" w:rsidR="005B31A9" w:rsidRDefault="005B31A9" w:rsidP="000172E5">
      <w:pPr>
        <w:spacing w:after="0" w:line="240" w:lineRule="auto"/>
      </w:pPr>
      <w:r>
        <w:separator/>
      </w:r>
    </w:p>
  </w:footnote>
  <w:footnote w:type="continuationSeparator" w:id="0">
    <w:p w14:paraId="2C76970A" w14:textId="77777777" w:rsidR="005B31A9" w:rsidRDefault="005B31A9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2225D29A" w14:textId="77777777" w:rsidTr="0079368E">
      <w:trPr>
        <w:trHeight w:val="990"/>
      </w:trPr>
      <w:tc>
        <w:tcPr>
          <w:tcW w:w="2977" w:type="dxa"/>
          <w:vAlign w:val="center"/>
        </w:tcPr>
        <w:p w14:paraId="31ED0841" w14:textId="77777777"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6D626586" w14:textId="77777777" w:rsidR="00B337A2" w:rsidRPr="008D726D" w:rsidRDefault="009C6EAF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Riverbridge</w:t>
          </w:r>
          <w:r w:rsidR="00C946D2" w:rsidRPr="008D726D">
            <w:rPr>
              <w:rFonts w:ascii="Tahoma" w:hAnsi="Tahoma" w:cs="Tahoma"/>
              <w:color w:val="auto"/>
            </w:rPr>
            <w:t xml:space="preserve"> Primary School</w:t>
          </w:r>
        </w:p>
        <w:p w14:paraId="72DDC38E" w14:textId="77777777"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14:paraId="40A424C8" w14:textId="0D165F3A"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9C6EAF">
            <w:rPr>
              <w:rFonts w:ascii="Arial" w:eastAsia="Calibri" w:hAnsi="Arial" w:cs="Arial"/>
              <w:sz w:val="22"/>
              <w:szCs w:val="22"/>
              <w:lang w:val="en-GB"/>
            </w:rPr>
            <w:t>Riverbridge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Primary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EF5527">
            <w:rPr>
              <w:rFonts w:ascii="Arial" w:eastAsia="Calibri" w:hAnsi="Arial" w:cs="Arial"/>
              <w:sz w:val="22"/>
              <w:szCs w:val="22"/>
              <w:lang w:val="en-GB"/>
            </w:rPr>
            <w:t>7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– deadline for submission 15 January 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>202</w:t>
          </w:r>
          <w:r w:rsidR="00EF5527">
            <w:rPr>
              <w:rFonts w:ascii="Arial" w:eastAsia="Calibri" w:hAnsi="Arial" w:cs="Arial"/>
              <w:sz w:val="22"/>
              <w:szCs w:val="22"/>
              <w:lang w:val="en-GB"/>
            </w:rPr>
            <w:t>7</w:t>
          </w:r>
        </w:p>
        <w:p w14:paraId="7423F2C8" w14:textId="636E1604" w:rsidR="008D726D" w:rsidRPr="0079368E" w:rsidRDefault="008D726D" w:rsidP="004C514A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 w:rsidR="003B749F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>202</w:t>
          </w:r>
          <w:r w:rsidR="00EF5527">
            <w:rPr>
              <w:rFonts w:ascii="Arial" w:eastAsia="Calibri" w:hAnsi="Arial" w:cs="Arial"/>
              <w:sz w:val="22"/>
              <w:szCs w:val="22"/>
              <w:lang w:val="en-GB"/>
            </w:rPr>
            <w:t>7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>-202</w:t>
          </w:r>
          <w:r w:rsidR="00EF5527">
            <w:rPr>
              <w:rFonts w:ascii="Arial" w:eastAsia="Calibri" w:hAnsi="Arial" w:cs="Arial"/>
              <w:sz w:val="22"/>
              <w:szCs w:val="22"/>
              <w:lang w:val="en-GB"/>
            </w:rPr>
            <w:t>8</w:t>
          </w:r>
          <w:r w:rsidR="00A904ED">
            <w:rPr>
              <w:rFonts w:ascii="Arial" w:eastAsia="Calibri" w:hAnsi="Arial" w:cs="Arial"/>
              <w:sz w:val="22"/>
              <w:szCs w:val="22"/>
              <w:lang w:val="en-GB"/>
            </w:rPr>
            <w:t>.</w:t>
          </w:r>
        </w:p>
      </w:tc>
    </w:tr>
  </w:tbl>
  <w:p w14:paraId="200D1FCF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7D7B"/>
    <w:rsid w:val="001457F0"/>
    <w:rsid w:val="00167436"/>
    <w:rsid w:val="001727CA"/>
    <w:rsid w:val="001800AB"/>
    <w:rsid w:val="001F49B4"/>
    <w:rsid w:val="00222794"/>
    <w:rsid w:val="002C56E6"/>
    <w:rsid w:val="00311D4F"/>
    <w:rsid w:val="0034390E"/>
    <w:rsid w:val="00344849"/>
    <w:rsid w:val="00361E11"/>
    <w:rsid w:val="003769BA"/>
    <w:rsid w:val="003B0AC2"/>
    <w:rsid w:val="003B749F"/>
    <w:rsid w:val="003F0847"/>
    <w:rsid w:val="0040090B"/>
    <w:rsid w:val="0046302A"/>
    <w:rsid w:val="00487D2D"/>
    <w:rsid w:val="004A2AD4"/>
    <w:rsid w:val="004C514A"/>
    <w:rsid w:val="004D5D62"/>
    <w:rsid w:val="005112D0"/>
    <w:rsid w:val="0053238F"/>
    <w:rsid w:val="00577E06"/>
    <w:rsid w:val="00583334"/>
    <w:rsid w:val="005A3BF7"/>
    <w:rsid w:val="005B31A9"/>
    <w:rsid w:val="005F2035"/>
    <w:rsid w:val="005F7990"/>
    <w:rsid w:val="006145D8"/>
    <w:rsid w:val="00637200"/>
    <w:rsid w:val="0063739C"/>
    <w:rsid w:val="007147D7"/>
    <w:rsid w:val="00770F25"/>
    <w:rsid w:val="0079368E"/>
    <w:rsid w:val="007A35A8"/>
    <w:rsid w:val="007B0A85"/>
    <w:rsid w:val="007C6A52"/>
    <w:rsid w:val="0082043E"/>
    <w:rsid w:val="00846B76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D44B0"/>
    <w:rsid w:val="009F619A"/>
    <w:rsid w:val="009F6DDE"/>
    <w:rsid w:val="00A000AB"/>
    <w:rsid w:val="00A370A8"/>
    <w:rsid w:val="00A44524"/>
    <w:rsid w:val="00A621C2"/>
    <w:rsid w:val="00A904ED"/>
    <w:rsid w:val="00B337A2"/>
    <w:rsid w:val="00B504E2"/>
    <w:rsid w:val="00BD4753"/>
    <w:rsid w:val="00BD5CB1"/>
    <w:rsid w:val="00BE62EE"/>
    <w:rsid w:val="00C003BA"/>
    <w:rsid w:val="00C16D08"/>
    <w:rsid w:val="00C36CED"/>
    <w:rsid w:val="00C43BBE"/>
    <w:rsid w:val="00C4602F"/>
    <w:rsid w:val="00C46878"/>
    <w:rsid w:val="00C6231D"/>
    <w:rsid w:val="00C62F5C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E61C09"/>
    <w:rsid w:val="00EB3B58"/>
    <w:rsid w:val="00EC7359"/>
    <w:rsid w:val="00EE3054"/>
    <w:rsid w:val="00EF5527"/>
    <w:rsid w:val="00EF7F1E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41"/>
    <o:shapelayout v:ext="edit">
      <o:idmap v:ext="edit" data="1"/>
    </o:shapelayout>
  </w:shapeDefaults>
  <w:decimalSymbol w:val="."/>
  <w:listSeparator w:val=","/>
  <w14:docId w14:val="052E32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riverbridge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0A71E7"/>
    <w:rsid w:val="00157F86"/>
    <w:rsid w:val="009D5885"/>
    <w:rsid w:val="00A001DC"/>
    <w:rsid w:val="00C7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71af3243-3dd4-4a8d-8c0d-dd76da1f02a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2024-03-11T13:54:00Z</dcterms:created>
  <dcterms:modified xsi:type="dcterms:W3CDTF">2026-01-14T10:43:00Z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