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522E227F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E9DAE23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72357D2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4EEE3B4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2465D8A8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164B992A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90EE5A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8D498E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5FC02FD6" w14:textId="77777777" w:rsidTr="00222794">
        <w:tc>
          <w:tcPr>
            <w:tcW w:w="1959" w:type="pct"/>
            <w:vAlign w:val="bottom"/>
          </w:tcPr>
          <w:p w14:paraId="6D3FAC28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BC7ACF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4BFED179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6AF8205F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4C2CC7D4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9B6FDA1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787C51F9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CFAEEA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71A23FF3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1AFECE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461B1AB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E9E2D5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5BB5ACCC" w14:textId="77777777" w:rsidTr="00222794">
        <w:tc>
          <w:tcPr>
            <w:tcW w:w="1959" w:type="pct"/>
            <w:vAlign w:val="bottom"/>
          </w:tcPr>
          <w:p w14:paraId="75214159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D4D9D6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F4AB0FA" w14:textId="77777777" w:rsidTr="00222794">
        <w:tc>
          <w:tcPr>
            <w:tcW w:w="1959" w:type="pct"/>
            <w:vAlign w:val="bottom"/>
          </w:tcPr>
          <w:p w14:paraId="63B307F1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48FBA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29119DE4" w14:textId="77777777" w:rsidTr="00222794">
        <w:tc>
          <w:tcPr>
            <w:tcW w:w="1959" w:type="pct"/>
            <w:vAlign w:val="bottom"/>
          </w:tcPr>
          <w:p w14:paraId="1F7461EE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DDABB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F52CF4A" w14:textId="77777777" w:rsidTr="00222794">
        <w:tc>
          <w:tcPr>
            <w:tcW w:w="1959" w:type="pct"/>
            <w:vAlign w:val="bottom"/>
          </w:tcPr>
          <w:p w14:paraId="23E30AD2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22EFB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70F4665A" w14:textId="77777777" w:rsidTr="00222794">
        <w:tc>
          <w:tcPr>
            <w:tcW w:w="1959" w:type="pct"/>
            <w:vAlign w:val="bottom"/>
          </w:tcPr>
          <w:p w14:paraId="36E7303C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324C48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4AA541DE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DCC813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3A8E0B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B0788A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1B122F2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599DC450" w14:textId="77777777" w:rsidTr="00222794">
        <w:tc>
          <w:tcPr>
            <w:tcW w:w="1959" w:type="pct"/>
            <w:vAlign w:val="bottom"/>
          </w:tcPr>
          <w:p w14:paraId="20C085C6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14D8BB7F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14810E5A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36104BA4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2A32AE3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75525370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7257D942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2F36B6A2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61092FDA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87DB794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0B2B3B65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49F88C7F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5F32B4E8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37532124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149258F4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4D6B3227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1457F0" w:rsidRPr="001457F0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office.riverbridge@lumenlearningtrust.co.uk</w:t>
        </w:r>
      </w:hyperlink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14:paraId="246FCDC6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035E2F8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5E512D37" w14:textId="77777777" w:rsidR="00222794" w:rsidRPr="0006568A" w:rsidRDefault="00222794" w:rsidP="001457F0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>Riverbridge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Park Avenue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Staines</w:t>
      </w:r>
      <w:r w:rsidR="001457F0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457F0" w:rsidRPr="001457F0">
        <w:rPr>
          <w:rFonts w:ascii="Tahoma" w:eastAsia="Calibri" w:hAnsi="Tahoma" w:cs="Tahoma"/>
          <w:sz w:val="22"/>
          <w:szCs w:val="22"/>
          <w:lang w:val="en-GB"/>
        </w:rPr>
        <w:t>TW18 2EF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9E726" w14:textId="77777777" w:rsidR="005B31A9" w:rsidRDefault="005B31A9" w:rsidP="000172E5">
      <w:pPr>
        <w:spacing w:after="0" w:line="240" w:lineRule="auto"/>
      </w:pPr>
      <w:r>
        <w:separator/>
      </w:r>
    </w:p>
  </w:endnote>
  <w:endnote w:type="continuationSeparator" w:id="0">
    <w:p w14:paraId="55E331A1" w14:textId="77777777" w:rsidR="005B31A9" w:rsidRDefault="005B31A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BDCA3FDA-911C-4947-9F22-B4215B7AFEF7}"/>
    <w:embedBold r:id="rId2" w:fontKey="{82544958-3F91-4F57-BDC6-6E8A2F5CFFF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2D1726AC-8CA0-456A-9A42-BE348D523D5D}"/>
    <w:embedBold r:id="rId4" w:fontKey="{B843E074-0133-44CC-A18E-0A398F23B4C2}"/>
    <w:embedItalic r:id="rId5" w:fontKey="{2043A7F9-C4BA-40C3-B1A2-FF96F736885F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C2BC2CB6-386A-421D-8DA5-E9E5D85BD702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BE44F53D-410B-4FC0-ACC5-322372985C32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911CB23-0BAF-485B-A4CE-3A2352D5DAE6}"/>
    <w:embedBold r:id="rId9" w:fontKey="{46769191-EB58-4D42-A3C2-02EE597649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761AD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114B19A5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092382B8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0EC218" w14:textId="77777777" w:rsidR="005B31A9" w:rsidRDefault="005B31A9" w:rsidP="000172E5">
      <w:pPr>
        <w:spacing w:after="0" w:line="240" w:lineRule="auto"/>
      </w:pPr>
      <w:r>
        <w:separator/>
      </w:r>
    </w:p>
  </w:footnote>
  <w:footnote w:type="continuationSeparator" w:id="0">
    <w:p w14:paraId="2C76970A" w14:textId="77777777" w:rsidR="005B31A9" w:rsidRDefault="005B31A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2225D29A" w14:textId="77777777" w:rsidTr="0079368E">
      <w:trPr>
        <w:trHeight w:val="990"/>
      </w:trPr>
      <w:tc>
        <w:tcPr>
          <w:tcW w:w="2977" w:type="dxa"/>
          <w:vAlign w:val="center"/>
        </w:tcPr>
        <w:p w14:paraId="31ED0841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6D626586" w14:textId="77777777" w:rsidR="00B337A2" w:rsidRPr="008D726D" w:rsidRDefault="009C6EAF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Riverbridge</w:t>
          </w:r>
          <w:r w:rsidR="00C946D2" w:rsidRPr="008D726D">
            <w:rPr>
              <w:rFonts w:ascii="Tahoma" w:hAnsi="Tahoma" w:cs="Tahoma"/>
              <w:color w:val="auto"/>
            </w:rPr>
            <w:t xml:space="preserve"> Primary School</w:t>
          </w:r>
        </w:p>
        <w:p w14:paraId="72DDC38E" w14:textId="77777777"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14:paraId="40A424C8" w14:textId="77777777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9C6EAF">
            <w:rPr>
              <w:rFonts w:ascii="Arial" w:eastAsia="Calibri" w:hAnsi="Arial" w:cs="Arial"/>
              <w:sz w:val="22"/>
              <w:szCs w:val="22"/>
              <w:lang w:val="en-GB"/>
            </w:rPr>
            <w:t>Riverbridge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A904ED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– deadline for submission 15 January 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202</w:t>
          </w:r>
          <w:r w:rsidR="00A904ED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  <w:p w14:paraId="7423F2C8" w14:textId="77777777" w:rsidR="008D726D" w:rsidRPr="0079368E" w:rsidRDefault="008D726D" w:rsidP="004C514A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3B749F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202</w:t>
          </w:r>
          <w:r w:rsidR="00A904ED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EF7F1E">
            <w:rPr>
              <w:rFonts w:ascii="Arial" w:eastAsia="Calibri" w:hAnsi="Arial" w:cs="Arial"/>
              <w:sz w:val="22"/>
              <w:szCs w:val="22"/>
              <w:lang w:val="en-GB"/>
            </w:rPr>
            <w:t>-202</w:t>
          </w:r>
          <w:r w:rsidR="00A904ED">
            <w:rPr>
              <w:rFonts w:ascii="Arial" w:eastAsia="Calibri" w:hAnsi="Arial" w:cs="Arial"/>
              <w:sz w:val="22"/>
              <w:szCs w:val="22"/>
              <w:lang w:val="en-GB"/>
            </w:rPr>
            <w:t>7.</w:t>
          </w:r>
        </w:p>
      </w:tc>
    </w:tr>
  </w:tbl>
  <w:p w14:paraId="200D1FCF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7D7B"/>
    <w:rsid w:val="001457F0"/>
    <w:rsid w:val="00167436"/>
    <w:rsid w:val="001727CA"/>
    <w:rsid w:val="001800AB"/>
    <w:rsid w:val="001F49B4"/>
    <w:rsid w:val="00222794"/>
    <w:rsid w:val="002C56E6"/>
    <w:rsid w:val="00311D4F"/>
    <w:rsid w:val="0034390E"/>
    <w:rsid w:val="00344849"/>
    <w:rsid w:val="00361E11"/>
    <w:rsid w:val="003769BA"/>
    <w:rsid w:val="003B0AC2"/>
    <w:rsid w:val="003B749F"/>
    <w:rsid w:val="003F0847"/>
    <w:rsid w:val="0040090B"/>
    <w:rsid w:val="0046302A"/>
    <w:rsid w:val="00487D2D"/>
    <w:rsid w:val="004A2AD4"/>
    <w:rsid w:val="004C514A"/>
    <w:rsid w:val="004D5D62"/>
    <w:rsid w:val="005112D0"/>
    <w:rsid w:val="0053238F"/>
    <w:rsid w:val="00577E06"/>
    <w:rsid w:val="00583334"/>
    <w:rsid w:val="005A3BF7"/>
    <w:rsid w:val="005B31A9"/>
    <w:rsid w:val="005F2035"/>
    <w:rsid w:val="005F7990"/>
    <w:rsid w:val="006145D8"/>
    <w:rsid w:val="00637200"/>
    <w:rsid w:val="0063739C"/>
    <w:rsid w:val="007147D7"/>
    <w:rsid w:val="00770F25"/>
    <w:rsid w:val="0079368E"/>
    <w:rsid w:val="007A35A8"/>
    <w:rsid w:val="007B0A85"/>
    <w:rsid w:val="007C6A52"/>
    <w:rsid w:val="0082043E"/>
    <w:rsid w:val="00846B76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D44B0"/>
    <w:rsid w:val="009F619A"/>
    <w:rsid w:val="009F6DDE"/>
    <w:rsid w:val="00A000AB"/>
    <w:rsid w:val="00A370A8"/>
    <w:rsid w:val="00A44524"/>
    <w:rsid w:val="00A621C2"/>
    <w:rsid w:val="00A904ED"/>
    <w:rsid w:val="00B337A2"/>
    <w:rsid w:val="00B504E2"/>
    <w:rsid w:val="00BD4753"/>
    <w:rsid w:val="00BD5CB1"/>
    <w:rsid w:val="00BE62EE"/>
    <w:rsid w:val="00C003BA"/>
    <w:rsid w:val="00C16D08"/>
    <w:rsid w:val="00C36CED"/>
    <w:rsid w:val="00C43BBE"/>
    <w:rsid w:val="00C4602F"/>
    <w:rsid w:val="00C46878"/>
    <w:rsid w:val="00C6231D"/>
    <w:rsid w:val="00C62F5C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E61C09"/>
    <w:rsid w:val="00EB3B58"/>
    <w:rsid w:val="00EC7359"/>
    <w:rsid w:val="00EE3054"/>
    <w:rsid w:val="00EF7F1E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8193"/>
    <o:shapelayout v:ext="edit">
      <o:idmap v:ext="edit" data="1"/>
    </o:shapelayout>
  </w:shapeDefaults>
  <w:decimalSymbol w:val="."/>
  <w:listSeparator w:val=","/>
  <w14:docId w14:val="052E32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riverbridg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0A71E7"/>
    <w:rsid w:val="00157F86"/>
    <w:rsid w:val="009D5885"/>
    <w:rsid w:val="00A001DC"/>
    <w:rsid w:val="00C7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71af3243-3dd4-4a8d-8c0d-dd76da1f02a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2024-03-11T13:54:00Z</dcterms:created>
  <dcterms:modified xsi:type="dcterms:W3CDTF">2025-01-27T10:43:00Z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